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8A7E3" w14:textId="77777777" w:rsidR="005A2404" w:rsidRPr="005A2404" w:rsidRDefault="005A2404" w:rsidP="005A2404">
      <w:pPr>
        <w:widowControl w:val="0"/>
        <w:autoSpaceDE w:val="0"/>
        <w:autoSpaceDN w:val="0"/>
        <w:adjustRightInd w:val="0"/>
        <w:jc w:val="center"/>
        <w:rPr>
          <w:sz w:val="28"/>
          <w:szCs w:val="32"/>
        </w:rPr>
      </w:pPr>
      <w:r w:rsidRPr="005A2404">
        <w:rPr>
          <w:rFonts w:hint="eastAsia"/>
          <w:sz w:val="28"/>
          <w:szCs w:val="32"/>
        </w:rPr>
        <w:t>入札（見積）参加資格確認申請書</w:t>
      </w:r>
    </w:p>
    <w:p w14:paraId="2C9D6185" w14:textId="77777777" w:rsidR="005A2404" w:rsidRDefault="005A2404" w:rsidP="005A2404">
      <w:pPr>
        <w:widowControl w:val="0"/>
        <w:wordWrap w:val="0"/>
        <w:autoSpaceDE w:val="0"/>
        <w:autoSpaceDN w:val="0"/>
        <w:adjustRightInd w:val="0"/>
        <w:jc w:val="left"/>
      </w:pPr>
    </w:p>
    <w:p w14:paraId="2CB2EBAE" w14:textId="37832A28" w:rsidR="005A2404" w:rsidRDefault="005A2404" w:rsidP="005A2404">
      <w:pPr>
        <w:widowControl w:val="0"/>
        <w:wordWrap w:val="0"/>
        <w:autoSpaceDE w:val="0"/>
        <w:autoSpaceDN w:val="0"/>
        <w:adjustRightInd w:val="0"/>
        <w:jc w:val="right"/>
      </w:pPr>
      <w:r>
        <w:rPr>
          <w:rFonts w:hint="eastAsia"/>
        </w:rPr>
        <w:t xml:space="preserve">令和　　年　　月　　日　</w:t>
      </w:r>
    </w:p>
    <w:p w14:paraId="67084D2C" w14:textId="77777777" w:rsidR="005A2404" w:rsidRDefault="005A2404" w:rsidP="005A2404">
      <w:pPr>
        <w:widowControl w:val="0"/>
        <w:wordWrap w:val="0"/>
        <w:autoSpaceDE w:val="0"/>
        <w:autoSpaceDN w:val="0"/>
        <w:adjustRightInd w:val="0"/>
        <w:jc w:val="left"/>
      </w:pPr>
    </w:p>
    <w:p w14:paraId="44857E74" w14:textId="07BB13A7" w:rsidR="005A2404" w:rsidRDefault="005A2404" w:rsidP="005A2404">
      <w:pPr>
        <w:widowControl w:val="0"/>
        <w:wordWrap w:val="0"/>
        <w:autoSpaceDE w:val="0"/>
        <w:autoSpaceDN w:val="0"/>
        <w:adjustRightInd w:val="0"/>
        <w:ind w:firstLineChars="100" w:firstLine="210"/>
        <w:jc w:val="left"/>
      </w:pPr>
      <w:r>
        <w:rPr>
          <w:rFonts w:hint="eastAsia"/>
        </w:rPr>
        <w:t>盛岡市長　　内　舘　　　茂　様</w:t>
      </w:r>
    </w:p>
    <w:p w14:paraId="50F092E5" w14:textId="77777777" w:rsidR="005A2404" w:rsidRPr="005A2404" w:rsidRDefault="005A2404" w:rsidP="005A2404">
      <w:pPr>
        <w:widowControl w:val="0"/>
        <w:wordWrap w:val="0"/>
        <w:autoSpaceDE w:val="0"/>
        <w:autoSpaceDN w:val="0"/>
        <w:adjustRightInd w:val="0"/>
        <w:jc w:val="left"/>
      </w:pPr>
    </w:p>
    <w:p w14:paraId="38403ED9" w14:textId="4C221C58" w:rsidR="005A2404" w:rsidRDefault="005A2404" w:rsidP="005A2404">
      <w:pPr>
        <w:widowControl w:val="0"/>
        <w:wordWrap w:val="0"/>
        <w:autoSpaceDE w:val="0"/>
        <w:autoSpaceDN w:val="0"/>
        <w:adjustRightInd w:val="0"/>
        <w:spacing w:line="440" w:lineRule="exact"/>
        <w:ind w:firstLineChars="700" w:firstLine="1470"/>
        <w:jc w:val="left"/>
      </w:pPr>
      <w:r>
        <w:rPr>
          <w:rFonts w:hint="eastAsia"/>
        </w:rPr>
        <w:t>入札（見積）参加希望者　　所在地</w:t>
      </w:r>
    </w:p>
    <w:p w14:paraId="13B7D4A4" w14:textId="77777777" w:rsidR="005A2404" w:rsidRDefault="005A2404" w:rsidP="005A2404">
      <w:pPr>
        <w:widowControl w:val="0"/>
        <w:wordWrap w:val="0"/>
        <w:autoSpaceDE w:val="0"/>
        <w:autoSpaceDN w:val="0"/>
        <w:adjustRightInd w:val="0"/>
        <w:spacing w:line="440" w:lineRule="exact"/>
        <w:ind w:firstLineChars="2000" w:firstLine="4200"/>
        <w:jc w:val="left"/>
      </w:pPr>
      <w:r>
        <w:rPr>
          <w:rFonts w:hint="eastAsia"/>
        </w:rPr>
        <w:t>商号又は名称</w:t>
      </w:r>
    </w:p>
    <w:p w14:paraId="0E6547D6" w14:textId="57A8A49D" w:rsidR="005A2404" w:rsidRDefault="005A2404" w:rsidP="005A2404">
      <w:pPr>
        <w:widowControl w:val="0"/>
        <w:wordWrap w:val="0"/>
        <w:autoSpaceDE w:val="0"/>
        <w:autoSpaceDN w:val="0"/>
        <w:adjustRightInd w:val="0"/>
        <w:spacing w:line="440" w:lineRule="exact"/>
        <w:ind w:firstLineChars="2000" w:firstLine="4200"/>
        <w:jc w:val="left"/>
      </w:pPr>
      <w:r>
        <w:rPr>
          <w:rFonts w:hint="eastAsia"/>
        </w:rPr>
        <w:t>職氏名</w:t>
      </w:r>
      <w:r>
        <w:t xml:space="preserve">　</w:t>
      </w:r>
      <w:r>
        <w:rPr>
          <w:rFonts w:hint="eastAsia"/>
        </w:rPr>
        <w:t xml:space="preserve">　　　　　　</w:t>
      </w:r>
      <w:r>
        <w:t xml:space="preserve">　　　　　　　　　　　　　印</w:t>
      </w:r>
    </w:p>
    <w:p w14:paraId="5E818F51" w14:textId="77777777" w:rsidR="005A2404" w:rsidRDefault="005A2404" w:rsidP="005A2404">
      <w:pPr>
        <w:widowControl w:val="0"/>
        <w:wordWrap w:val="0"/>
        <w:autoSpaceDE w:val="0"/>
        <w:autoSpaceDN w:val="0"/>
        <w:adjustRightInd w:val="0"/>
        <w:spacing w:line="440" w:lineRule="exact"/>
        <w:ind w:firstLineChars="2000" w:firstLine="4200"/>
        <w:jc w:val="left"/>
      </w:pPr>
      <w:r>
        <w:rPr>
          <w:rFonts w:hint="eastAsia"/>
        </w:rPr>
        <w:t>資格者コード</w:t>
      </w:r>
    </w:p>
    <w:p w14:paraId="56165A89" w14:textId="755925FE" w:rsidR="000D0582" w:rsidRDefault="005A2404" w:rsidP="005A2404">
      <w:pPr>
        <w:widowControl w:val="0"/>
        <w:wordWrap w:val="0"/>
        <w:autoSpaceDE w:val="0"/>
        <w:autoSpaceDN w:val="0"/>
        <w:adjustRightInd w:val="0"/>
        <w:spacing w:line="440" w:lineRule="exact"/>
        <w:ind w:firstLineChars="2000" w:firstLine="4200"/>
        <w:jc w:val="left"/>
      </w:pPr>
      <w:r>
        <w:t xml:space="preserve">（担当者名　　　　　　　</w:t>
      </w:r>
      <w:r>
        <w:rPr>
          <w:rFonts w:hint="eastAsia"/>
        </w:rPr>
        <w:t xml:space="preserve">　</w:t>
      </w:r>
      <w:r>
        <w:t xml:space="preserve">　電話　　　　　　　）</w:t>
      </w:r>
    </w:p>
    <w:p w14:paraId="1BA0A201" w14:textId="77777777" w:rsidR="005A2404" w:rsidRDefault="005A2404" w:rsidP="005A2404">
      <w:pPr>
        <w:widowControl w:val="0"/>
        <w:wordWrap w:val="0"/>
        <w:autoSpaceDE w:val="0"/>
        <w:autoSpaceDN w:val="0"/>
        <w:adjustRightInd w:val="0"/>
        <w:jc w:val="left"/>
      </w:pPr>
    </w:p>
    <w:p w14:paraId="1316C4C7" w14:textId="0F9B65A5" w:rsidR="005A2404" w:rsidRDefault="005A2404" w:rsidP="005A2404">
      <w:pPr>
        <w:widowControl w:val="0"/>
        <w:wordWrap w:val="0"/>
        <w:autoSpaceDE w:val="0"/>
        <w:autoSpaceDN w:val="0"/>
        <w:adjustRightInd w:val="0"/>
        <w:jc w:val="left"/>
      </w:pPr>
      <w:r>
        <w:rPr>
          <w:rFonts w:hint="eastAsia"/>
        </w:rPr>
        <w:t xml:space="preserve">　令和８年８月</w:t>
      </w:r>
      <w:r w:rsidR="001668E5">
        <w:rPr>
          <w:rFonts w:hint="eastAsia"/>
        </w:rPr>
        <w:t>18</w:t>
      </w:r>
      <w:r>
        <w:rPr>
          <w:rFonts w:hint="eastAsia"/>
        </w:rPr>
        <w:t>日付けで公告のあった物品の買入れ等の契約に係る競争入札（見積）に参加したいので、入札（見積）参加資格の確認について申請します。</w:t>
      </w:r>
    </w:p>
    <w:p w14:paraId="6B87C442" w14:textId="77777777" w:rsidR="005A2404" w:rsidRDefault="005A2404" w:rsidP="005A2404">
      <w:pPr>
        <w:widowControl w:val="0"/>
        <w:wordWrap w:val="0"/>
        <w:autoSpaceDE w:val="0"/>
        <w:autoSpaceDN w:val="0"/>
        <w:adjustRightInd w:val="0"/>
        <w:jc w:val="left"/>
      </w:pPr>
      <w:r>
        <w:rPr>
          <w:rFonts w:hint="eastAsia"/>
        </w:rPr>
        <w:t xml:space="preserve">　なお、この申請書の記載事項は、事実と相違ありません。</w:t>
      </w:r>
    </w:p>
    <w:p w14:paraId="5280FA22" w14:textId="77777777" w:rsidR="005A2404" w:rsidRDefault="005A2404" w:rsidP="005A2404">
      <w:pPr>
        <w:widowControl w:val="0"/>
        <w:autoSpaceDE w:val="0"/>
        <w:autoSpaceDN w:val="0"/>
        <w:adjustRightInd w:val="0"/>
        <w:jc w:val="center"/>
      </w:pPr>
      <w:r>
        <w:rPr>
          <w:rFonts w:hint="eastAsia"/>
        </w:rPr>
        <w:t>記</w:t>
      </w:r>
    </w:p>
    <w:p w14:paraId="795C8586" w14:textId="3908C265" w:rsidR="005A2404" w:rsidRDefault="005A2404" w:rsidP="005A2404">
      <w:pPr>
        <w:widowControl w:val="0"/>
        <w:wordWrap w:val="0"/>
        <w:autoSpaceDE w:val="0"/>
        <w:autoSpaceDN w:val="0"/>
        <w:adjustRightInd w:val="0"/>
        <w:jc w:val="left"/>
      </w:pPr>
      <w:r>
        <w:rPr>
          <w:rFonts w:hint="eastAsia"/>
        </w:rPr>
        <w:t xml:space="preserve">　参加を希望する入札（見積）の件名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5A2404" w:rsidRPr="004E5A33" w14:paraId="60AA42BA" w14:textId="77777777" w:rsidTr="005A2404">
        <w:trPr>
          <w:trHeight w:val="418"/>
          <w:jc w:val="center"/>
        </w:trPr>
        <w:tc>
          <w:tcPr>
            <w:tcW w:w="9048" w:type="dxa"/>
            <w:tcBorders>
              <w:top w:val="nil"/>
              <w:left w:val="nil"/>
              <w:right w:val="nil"/>
            </w:tcBorders>
          </w:tcPr>
          <w:p w14:paraId="01096668" w14:textId="0C89EABB" w:rsidR="005A2404" w:rsidRPr="004E5A33" w:rsidRDefault="005A2404" w:rsidP="005A2404">
            <w:pPr>
              <w:jc w:val="center"/>
            </w:pPr>
            <w:r w:rsidRPr="005A2404">
              <w:rPr>
                <w:rFonts w:hint="eastAsia"/>
              </w:rPr>
              <w:t>盛岡市ホームページアクセシビリティシステム賃貸借</w:t>
            </w:r>
          </w:p>
        </w:tc>
      </w:tr>
    </w:tbl>
    <w:p w14:paraId="082A9102" w14:textId="77777777" w:rsidR="005A2404" w:rsidRPr="005A2404" w:rsidRDefault="005A2404" w:rsidP="005A2404">
      <w:pPr>
        <w:widowControl w:val="0"/>
        <w:wordWrap w:val="0"/>
        <w:autoSpaceDE w:val="0"/>
        <w:autoSpaceDN w:val="0"/>
        <w:adjustRightInd w:val="0"/>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5"/>
      </w:tblGrid>
      <w:tr w:rsidR="005A2404" w:rsidRPr="00E536B2" w14:paraId="1EAB7C4A" w14:textId="77777777" w:rsidTr="005A2404">
        <w:trPr>
          <w:trHeight w:val="4512"/>
          <w:jc w:val="center"/>
        </w:trPr>
        <w:tc>
          <w:tcPr>
            <w:tcW w:w="9045" w:type="dxa"/>
            <w:shd w:val="clear" w:color="auto" w:fill="auto"/>
          </w:tcPr>
          <w:p w14:paraId="12DC73FB" w14:textId="77777777" w:rsidR="005A2404" w:rsidRPr="00E536B2" w:rsidRDefault="005A2404" w:rsidP="00561253">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2E5A0D9F" w14:textId="77777777" w:rsidR="005A2404" w:rsidRPr="00E536B2" w:rsidRDefault="005A2404" w:rsidP="00561253">
            <w:r>
              <w:rPr>
                <w:rFonts w:hint="eastAsia"/>
                <w:noProof/>
                <w:szCs w:val="21"/>
              </w:rPr>
              <mc:AlternateContent>
                <mc:Choice Requires="wps">
                  <w:drawing>
                    <wp:anchor distT="0" distB="0" distL="114300" distR="114300" simplePos="0" relativeHeight="251659264" behindDoc="0" locked="0" layoutInCell="1" allowOverlap="1" wp14:anchorId="33CBF109" wp14:editId="083A31AE">
                      <wp:simplePos x="0" y="0"/>
                      <wp:positionH relativeFrom="column">
                        <wp:posOffset>70485</wp:posOffset>
                      </wp:positionH>
                      <wp:positionV relativeFrom="paragraph">
                        <wp:posOffset>96520</wp:posOffset>
                      </wp:positionV>
                      <wp:extent cx="5488305" cy="2052000"/>
                      <wp:effectExtent l="0" t="0" r="17145" b="247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2052000"/>
                              </a:xfrm>
                              <a:prstGeom prst="roundRect">
                                <a:avLst>
                                  <a:gd name="adj" fmla="val 16667"/>
                                </a:avLst>
                              </a:prstGeom>
                              <a:solidFill>
                                <a:srgbClr val="FFFFFF"/>
                              </a:solidFill>
                              <a:ln w="6350" cap="rnd">
                                <a:solidFill>
                                  <a:srgbClr val="000000"/>
                                </a:solidFill>
                                <a:prstDash val="sysDot"/>
                                <a:round/>
                                <a:headEnd/>
                                <a:tailEnd/>
                              </a:ln>
                            </wps:spPr>
                            <wps:txbx>
                              <w:txbxContent>
                                <w:p w14:paraId="1D90BA57" w14:textId="77777777" w:rsidR="005A2404" w:rsidRDefault="005A2404" w:rsidP="005A2404">
                                  <w:r>
                                    <w:rPr>
                                      <w:rFonts w:hint="eastAsia"/>
                                    </w:rPr>
                                    <w:t>１　地方自治法施行令第167条の４第１項の規定に該当しない者であること。</w:t>
                                  </w:r>
                                </w:p>
                                <w:p w14:paraId="54496E2D" w14:textId="77777777" w:rsidR="005A2404" w:rsidRDefault="005A2404" w:rsidP="005A2404">
                                  <w:pPr>
                                    <w:ind w:left="420" w:hangingChars="200" w:hanging="420"/>
                                  </w:pPr>
                                  <w:r>
                                    <w:rPr>
                                      <w:rFonts w:hint="eastAsia"/>
                                    </w:rPr>
                                    <w:t>２　当該契約に係る営業又は事業に関係する法令の規定による営業若しくは事業若しくは業務の停止又は事務所の閉鎖処分を受けていない者であること。</w:t>
                                  </w:r>
                                </w:p>
                                <w:p w14:paraId="201494A2" w14:textId="77777777" w:rsidR="005A2404" w:rsidRDefault="005A2404" w:rsidP="005A2404">
                                  <w:pPr>
                                    <w:ind w:left="210" w:hangingChars="100" w:hanging="210"/>
                                  </w:pPr>
                                  <w:r>
                                    <w:rPr>
                                      <w:rFonts w:hint="eastAsia"/>
                                    </w:rPr>
                                    <w:t>３　盛岡市競争入札参加者に対する指名停止基準（平成３年９月30日市長決裁）による指名停止を受けていない者であること。</w:t>
                                  </w:r>
                                </w:p>
                                <w:p w14:paraId="5096CDFD" w14:textId="77777777" w:rsidR="005A2404" w:rsidRDefault="005A2404" w:rsidP="005A2404">
                                  <w:r>
                                    <w:rPr>
                                      <w:rFonts w:hint="eastAsia"/>
                                    </w:rPr>
                                    <w:t>４　他の入札参加者と一定の資本関係又は人的関係がない者であること。</w:t>
                                  </w:r>
                                </w:p>
                                <w:p w14:paraId="44693329" w14:textId="77777777" w:rsidR="005A2404" w:rsidRDefault="005A2404" w:rsidP="005A2404">
                                  <w:r>
                                    <w:rPr>
                                      <w:rFonts w:hint="eastAsia"/>
                                    </w:rPr>
                                    <w:t>５　市税を滞納していない者であること。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CBF109" id="AutoShape 2" o:spid="_x0000_s1026" style="position:absolute;left:0;text-align:left;margin-left:5.55pt;margin-top:7.6pt;width:432.15pt;height:16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" strokeweight=".5pt">
                      <v:stroke dashstyle="1 1" endcap="round"/>
                      <v:textbox inset="5.85pt,.7pt,5.85pt,.7pt">
                        <w:txbxContent>
                          <w:p w14:paraId="1D90BA57" w14:textId="77777777" w:rsidR="005A2404" w:rsidRDefault="005A2404" w:rsidP="005A2404">
                            <w:r>
                              <w:rPr>
                                <w:rFonts w:hint="eastAsia"/>
                              </w:rPr>
                              <w:t>１　地方自治法施行令第167条の４第１項の規定に該当しない者であること。</w:t>
                            </w:r>
                          </w:p>
                          <w:p w14:paraId="54496E2D" w14:textId="77777777" w:rsidR="005A2404" w:rsidRDefault="005A2404" w:rsidP="005A2404">
                            <w:pPr>
                              <w:ind w:left="420" w:hangingChars="200" w:hanging="420"/>
                            </w:pPr>
                            <w:r>
                              <w:rPr>
                                <w:rFonts w:hint="eastAsia"/>
                              </w:rPr>
                              <w:t>２　当該契約に係る営業又は事業に関係する法令の規定による営業若しくは事業若しくは業務の停止又は事務所の閉鎖処分を受けていない者であること。</w:t>
                            </w:r>
                          </w:p>
                          <w:p w14:paraId="201494A2" w14:textId="77777777" w:rsidR="005A2404" w:rsidRDefault="005A2404" w:rsidP="005A2404">
                            <w:pPr>
                              <w:ind w:left="210" w:hangingChars="100" w:hanging="210"/>
                            </w:pPr>
                            <w:r>
                              <w:rPr>
                                <w:rFonts w:hint="eastAsia"/>
                              </w:rPr>
                              <w:t>３　盛岡市競争入札参加者に対する指名停止基準（平成３年９月30日市長決裁）による指名停止を受けていない者であること。</w:t>
                            </w:r>
                          </w:p>
                          <w:p w14:paraId="5096CDFD" w14:textId="77777777" w:rsidR="005A2404" w:rsidRDefault="005A2404" w:rsidP="005A2404">
                            <w:r>
                              <w:rPr>
                                <w:rFonts w:hint="eastAsia"/>
                              </w:rPr>
                              <w:t>４　他の入札参加者と一定の資本関係又は人的関係がない者であること。</w:t>
                            </w:r>
                          </w:p>
                          <w:p w14:paraId="44693329" w14:textId="77777777" w:rsidR="005A2404" w:rsidRDefault="005A2404" w:rsidP="005A2404">
                            <w:r>
                              <w:rPr>
                                <w:rFonts w:hint="eastAsia"/>
                              </w:rPr>
                              <w:t>５　市税を滞納していない者であること。</w:t>
                            </w:r>
                          </w:p>
                        </w:txbxContent>
                      </v:textbox>
                    </v:roundrect>
                  </w:pict>
                </mc:Fallback>
              </mc:AlternateContent>
            </w:r>
          </w:p>
          <w:p w14:paraId="4FC95165" w14:textId="77777777" w:rsidR="005A2404" w:rsidRPr="00E536B2" w:rsidRDefault="005A2404" w:rsidP="00561253"/>
          <w:p w14:paraId="79447837" w14:textId="77777777" w:rsidR="005A2404" w:rsidRPr="00E536B2" w:rsidRDefault="005A2404" w:rsidP="00561253"/>
          <w:p w14:paraId="52C4BEBB" w14:textId="77777777" w:rsidR="005A2404" w:rsidRPr="00E536B2" w:rsidRDefault="005A2404" w:rsidP="00561253"/>
          <w:p w14:paraId="60D5E360" w14:textId="77777777" w:rsidR="005A2404" w:rsidRPr="00E536B2" w:rsidRDefault="005A2404" w:rsidP="00561253"/>
          <w:p w14:paraId="0880B2BE" w14:textId="77777777" w:rsidR="005A2404" w:rsidRPr="00E536B2" w:rsidRDefault="005A2404" w:rsidP="00561253"/>
          <w:p w14:paraId="4C55E6D5" w14:textId="77777777" w:rsidR="005A2404" w:rsidRPr="00E536B2" w:rsidRDefault="005A2404" w:rsidP="00561253"/>
          <w:p w14:paraId="168561FB" w14:textId="77777777" w:rsidR="005A2404" w:rsidRPr="00E536B2" w:rsidRDefault="005A2404" w:rsidP="00561253"/>
          <w:p w14:paraId="7DEAB84D" w14:textId="77777777" w:rsidR="005A2404" w:rsidRPr="002D2AE1" w:rsidRDefault="005A2404" w:rsidP="00561253"/>
          <w:p w14:paraId="30AD53A4" w14:textId="77777777" w:rsidR="005A2404" w:rsidRPr="00E536B2" w:rsidRDefault="005A2404" w:rsidP="005A2404">
            <w:pPr>
              <w:widowControl w:val="0"/>
              <w:numPr>
                <w:ilvl w:val="0"/>
                <w:numId w:val="1"/>
              </w:numPr>
              <w:rPr>
                <w:rFonts w:ascii="ＭＳ ゴシック" w:eastAsia="ＭＳ ゴシック" w:hAnsi="ＭＳ ゴシック"/>
              </w:rPr>
            </w:pPr>
            <w:r w:rsidRPr="00E536B2">
              <w:rPr>
                <w:rFonts w:hint="eastAsia"/>
                <w:b/>
                <w:sz w:val="28"/>
                <w:szCs w:val="28"/>
              </w:rPr>
              <w:t xml:space="preserve">　</w:t>
            </w:r>
            <w:r w:rsidRPr="00E536B2">
              <w:rPr>
                <w:rFonts w:ascii="ＭＳ ゴシック" w:eastAsia="ＭＳ ゴシック" w:hAnsi="ＭＳ ゴシック" w:hint="eastAsia"/>
              </w:rPr>
              <w:t>私は</w:t>
            </w:r>
            <w:r>
              <w:rPr>
                <w:rFonts w:ascii="ＭＳ ゴシック" w:eastAsia="ＭＳ ゴシック" w:hAnsi="ＭＳ ゴシック" w:hint="eastAsia"/>
              </w:rPr>
              <w:t>、</w:t>
            </w:r>
            <w:r w:rsidRPr="00E536B2">
              <w:rPr>
                <w:rFonts w:ascii="ＭＳ ゴシック" w:eastAsia="ＭＳ ゴシック" w:hAnsi="ＭＳ ゴシック" w:hint="eastAsia"/>
              </w:rPr>
              <w:t xml:space="preserve">上記の資格を有することを確認しました。　</w:t>
            </w:r>
          </w:p>
          <w:p w14:paraId="046E8330" w14:textId="77777777" w:rsidR="005A2404" w:rsidRPr="00E536B2" w:rsidRDefault="005A2404" w:rsidP="00561253">
            <w:pPr>
              <w:ind w:left="291" w:firstLineChars="200" w:firstLine="420"/>
            </w:pPr>
            <w:r w:rsidRPr="00E536B2">
              <w:rPr>
                <w:rFonts w:hint="eastAsia"/>
              </w:rPr>
              <w:t>（確認した場合には</w:t>
            </w:r>
            <w:r>
              <w:rPr>
                <w:rFonts w:hint="eastAsia"/>
              </w:rPr>
              <w:t>、</w:t>
            </w:r>
            <w:r w:rsidRPr="00E536B2">
              <w:rPr>
                <w:rFonts w:hint="eastAsia"/>
              </w:rPr>
              <w:t>左側の□に</w:t>
            </w:r>
            <w:r w:rsidRPr="00E536B2">
              <w:rPr>
                <w:rFonts w:cs="ＭＳ 明朝" w:hint="eastAsia"/>
              </w:rPr>
              <w:t>✔印を記入願います</w:t>
            </w:r>
            <w:r w:rsidRPr="00E536B2">
              <w:rPr>
                <w:rFonts w:hint="eastAsia"/>
              </w:rPr>
              <w:t>）</w:t>
            </w:r>
          </w:p>
        </w:tc>
      </w:tr>
    </w:tbl>
    <w:p w14:paraId="637FC777" w14:textId="77777777" w:rsidR="005A2404" w:rsidRPr="005A2404" w:rsidRDefault="005A2404" w:rsidP="005A2404">
      <w:pPr>
        <w:widowControl w:val="0"/>
        <w:wordWrap w:val="0"/>
        <w:autoSpaceDE w:val="0"/>
        <w:autoSpaceDN w:val="0"/>
        <w:adjustRightInd w:val="0"/>
        <w:jc w:val="left"/>
      </w:pPr>
    </w:p>
    <w:p w14:paraId="538AB2C7" w14:textId="77777777" w:rsidR="005A2404" w:rsidRPr="005A2404" w:rsidRDefault="005A2404" w:rsidP="005A2404">
      <w:pPr>
        <w:widowControl w:val="0"/>
        <w:ind w:firstLineChars="200" w:firstLine="360"/>
        <w:rPr>
          <w:rFonts w:hAnsi="Century" w:cs="Times New Roman"/>
          <w:kern w:val="2"/>
          <w:sz w:val="18"/>
          <w:szCs w:val="18"/>
        </w:rPr>
      </w:pPr>
      <w:r w:rsidRPr="005A2404">
        <w:rPr>
          <w:rFonts w:hAnsi="Century" w:cs="Times New Roman" w:hint="eastAsia"/>
          <w:kern w:val="2"/>
          <w:sz w:val="18"/>
          <w:szCs w:val="18"/>
        </w:rPr>
        <w:t>備考</w:t>
      </w:r>
    </w:p>
    <w:p w14:paraId="0AF96BCA" w14:textId="77777777" w:rsidR="005A2404" w:rsidRPr="005A2404" w:rsidRDefault="005A2404" w:rsidP="005A2404">
      <w:pPr>
        <w:widowControl w:val="0"/>
        <w:rPr>
          <w:rFonts w:hAnsi="Century" w:cs="Times New Roman"/>
          <w:kern w:val="2"/>
          <w:sz w:val="18"/>
          <w:szCs w:val="18"/>
        </w:rPr>
      </w:pPr>
      <w:r w:rsidRPr="005A2404">
        <w:rPr>
          <w:rFonts w:hAnsi="Century" w:cs="Times New Roman" w:hint="eastAsia"/>
          <w:kern w:val="2"/>
          <w:sz w:val="18"/>
          <w:szCs w:val="18"/>
        </w:rPr>
        <w:t xml:space="preserve">  　　１ 本確認書は、契約権限を有する方が記名押印してください。</w:t>
      </w:r>
    </w:p>
    <w:p w14:paraId="730863B7" w14:textId="266BAD6D" w:rsidR="005A2404" w:rsidRPr="002D2AE1" w:rsidRDefault="005A2404" w:rsidP="002D2AE1">
      <w:pPr>
        <w:widowControl w:val="0"/>
        <w:rPr>
          <w:rFonts w:hAnsi="Century" w:cs="Times New Roman"/>
          <w:kern w:val="2"/>
          <w:sz w:val="18"/>
          <w:szCs w:val="18"/>
        </w:rPr>
      </w:pPr>
      <w:r w:rsidRPr="005A2404">
        <w:rPr>
          <w:rFonts w:hAnsi="Century" w:cs="Times New Roman" w:hint="eastAsia"/>
          <w:kern w:val="2"/>
          <w:sz w:val="18"/>
          <w:szCs w:val="18"/>
        </w:rPr>
        <w:t xml:space="preserve">  　　２ 提出書類の記載事項について虚偽の記載をした者に対しては、指名停止を行うことがあります。</w:t>
      </w:r>
    </w:p>
    <w:sectPr w:rsidR="005A2404" w:rsidRPr="002D2AE1" w:rsidSect="005A2404">
      <w:pgSz w:w="11906" w:h="16838" w:code="9"/>
      <w:pgMar w:top="1134" w:right="1304" w:bottom="1134" w:left="1333" w:header="851" w:footer="680" w:gutter="0"/>
      <w:cols w:space="425"/>
      <w:docGrid w:type="linesAndChars" w:linePitch="4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num w:numId="1" w16cid:durableId="2001076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6" w:nlCheck="1" w:checkStyle="1"/>
  <w:activeWritingStyle w:appName="MSWord" w:lang="ja-JP" w:vendorID="64" w:dllVersion="0" w:nlCheck="1" w:checkStyle="1"/>
  <w:attachedTemplate r:id="rId1"/>
  <w:defaultTabStop w:val="840"/>
  <w:drawingGridHorizontalSpacing w:val="105"/>
  <w:drawingGridVerticalSpacing w:val="207"/>
  <w:displayHorizontalDrawingGridEvery w:val="0"/>
  <w:noPunctuationKerning/>
  <w:characterSpacingControl w:val="doNotCompress"/>
  <w:noLineBreaksAfter w:lang="ja-JP" w:val="$([\{£¥‘“〈《「『【〔＄（［｛｢￡￥"/>
  <w:noLineBreaksBefore w:lang="ja-JP" w:val="!%),.:;?]}¢°’”‰′″℃、。々〉》」』】〕゛゜ゝゞ・ヽヾ！％），．：；？］｝｡｣､･ﾞﾟ￠"/>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404"/>
    <w:rsid w:val="000939C3"/>
    <w:rsid w:val="000D0582"/>
    <w:rsid w:val="001231A3"/>
    <w:rsid w:val="001668E5"/>
    <w:rsid w:val="002830B1"/>
    <w:rsid w:val="002D2AE1"/>
    <w:rsid w:val="002D6ACB"/>
    <w:rsid w:val="00492FDA"/>
    <w:rsid w:val="00576302"/>
    <w:rsid w:val="005A2404"/>
    <w:rsid w:val="005D0264"/>
    <w:rsid w:val="005E05A8"/>
    <w:rsid w:val="00636036"/>
    <w:rsid w:val="00643BC0"/>
    <w:rsid w:val="00A10677"/>
    <w:rsid w:val="00A569A0"/>
    <w:rsid w:val="00BA165C"/>
    <w:rsid w:val="00CF6426"/>
    <w:rsid w:val="00E110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8BA0AC"/>
  <w15:docId w15:val="{7ECACE78-78CF-4A80-93A1-DE69146C3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6302"/>
    <w:rPr>
      <w:rFonts w:ascii="ＭＳ 明朝" w:eastAsia="ＭＳ 明朝" w:hAnsi="ＭＳ 明朝"/>
      <w:kern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004944\OneDrive%20-%20&#30427;&#23713;&#24066;&#24441;&#25152;\&#12489;&#12461;&#12517;&#12513;&#12531;&#12488;\&#20491;&#20154;&#29992;\&#25991;&#26360;&#20316;&#25104;&#29992;.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文書作成用.dotx</Template>
  <TotalTime>11</TotalTime>
  <Pages>1</Pages>
  <Words>66</Words>
  <Characters>377</Characters>
  <DocSecurity>0</DocSecurity>
  <Lines>3</Lines>
  <Paragraphs>1</Paragraphs>
  <ScaleCrop>false</ScaleCrop>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2026-08-07T06:59:00Z</dcterms:created>
  <dcterms:modified xsi:type="dcterms:W3CDTF">2026-08-18T06:36:00Z</dcterms:modified>
</cp:coreProperties>
</file>